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02EE" w14:textId="77777777" w:rsidR="00AE3475" w:rsidRPr="00791B4E" w:rsidRDefault="00D7559C" w:rsidP="00AE3475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91B4E">
        <w:rPr>
          <w:rFonts w:ascii="Calibri" w:eastAsia="Calibri" w:hAnsi="Calibri" w:cs="Times New Roman"/>
          <w:b/>
          <w:sz w:val="28"/>
          <w:szCs w:val="28"/>
        </w:rPr>
        <w:t xml:space="preserve">REPORT </w:t>
      </w:r>
      <w:proofErr w:type="gramStart"/>
      <w:r w:rsidRPr="00791B4E">
        <w:rPr>
          <w:rFonts w:ascii="Calibri" w:eastAsia="Calibri" w:hAnsi="Calibri" w:cs="Times New Roman"/>
          <w:b/>
          <w:sz w:val="28"/>
          <w:szCs w:val="28"/>
        </w:rPr>
        <w:t>PROVE  PARALLELE</w:t>
      </w:r>
      <w:proofErr w:type="gramEnd"/>
      <w:r w:rsidRPr="00791B4E">
        <w:rPr>
          <w:rFonts w:ascii="Calibri" w:eastAsia="Calibri" w:hAnsi="Calibri" w:cs="Times New Roman"/>
          <w:b/>
          <w:sz w:val="28"/>
          <w:szCs w:val="28"/>
        </w:rPr>
        <w:t xml:space="preserve"> d’INGRESSO</w:t>
      </w:r>
    </w:p>
    <w:p w14:paraId="48223023" w14:textId="0D2BCF81" w:rsidR="007A6910" w:rsidRPr="00791B4E" w:rsidRDefault="005677D6" w:rsidP="00AE3475">
      <w:pPr>
        <w:tabs>
          <w:tab w:val="left" w:pos="6690"/>
        </w:tabs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91B4E">
        <w:rPr>
          <w:rFonts w:ascii="Calibri" w:eastAsia="Calibri" w:hAnsi="Calibri" w:cs="Times New Roman"/>
          <w:b/>
          <w:sz w:val="28"/>
          <w:szCs w:val="28"/>
        </w:rPr>
        <w:t xml:space="preserve">A.S. </w:t>
      </w:r>
      <w:r w:rsidR="00D7559C" w:rsidRPr="00791B4E">
        <w:rPr>
          <w:rFonts w:ascii="Calibri" w:eastAsia="Calibri" w:hAnsi="Calibri" w:cs="Times New Roman"/>
          <w:b/>
          <w:sz w:val="28"/>
          <w:szCs w:val="28"/>
        </w:rPr>
        <w:t>202</w:t>
      </w:r>
      <w:r w:rsidR="006E3280">
        <w:rPr>
          <w:rFonts w:ascii="Calibri" w:eastAsia="Calibri" w:hAnsi="Calibri" w:cs="Times New Roman"/>
          <w:b/>
          <w:sz w:val="28"/>
          <w:szCs w:val="28"/>
        </w:rPr>
        <w:t>6</w:t>
      </w:r>
      <w:r w:rsidR="00D7559C" w:rsidRPr="00791B4E">
        <w:rPr>
          <w:rFonts w:ascii="Calibri" w:eastAsia="Calibri" w:hAnsi="Calibri" w:cs="Times New Roman"/>
          <w:b/>
          <w:sz w:val="28"/>
          <w:szCs w:val="28"/>
        </w:rPr>
        <w:t>/2</w:t>
      </w:r>
      <w:r w:rsidR="006E3280">
        <w:rPr>
          <w:rFonts w:ascii="Calibri" w:eastAsia="Calibri" w:hAnsi="Calibri" w:cs="Times New Roman"/>
          <w:b/>
          <w:sz w:val="28"/>
          <w:szCs w:val="28"/>
        </w:rPr>
        <w:t>7</w:t>
      </w:r>
    </w:p>
    <w:p w14:paraId="629D9A16" w14:textId="77777777" w:rsidR="00BB2E05" w:rsidRPr="0015014A" w:rsidRDefault="00BB2E05" w:rsidP="00AE3475">
      <w:pPr>
        <w:tabs>
          <w:tab w:val="left" w:pos="6690"/>
        </w:tabs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</w:rPr>
        <w:t>CORSO ___________________ SEZ. ___________________</w:t>
      </w:r>
    </w:p>
    <w:tbl>
      <w:tblPr>
        <w:tblStyle w:val="Grigliatabella1"/>
        <w:tblpPr w:leftFromText="141" w:rightFromText="141" w:vertAnchor="text" w:horzAnchor="margin" w:tblpXSpec="center" w:tblpY="398"/>
        <w:tblW w:w="11165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648"/>
        <w:gridCol w:w="61"/>
        <w:gridCol w:w="283"/>
        <w:gridCol w:w="470"/>
        <w:gridCol w:w="522"/>
        <w:gridCol w:w="292"/>
        <w:gridCol w:w="559"/>
        <w:gridCol w:w="256"/>
        <w:gridCol w:w="594"/>
        <w:gridCol w:w="329"/>
        <w:gridCol w:w="522"/>
        <w:gridCol w:w="292"/>
        <w:gridCol w:w="558"/>
        <w:gridCol w:w="365"/>
        <w:gridCol w:w="628"/>
        <w:gridCol w:w="295"/>
        <w:gridCol w:w="697"/>
        <w:gridCol w:w="1134"/>
      </w:tblGrid>
      <w:tr w:rsidR="007C61BB" w:rsidRPr="00AE3475" w14:paraId="021C0E1E" w14:textId="77777777" w:rsidTr="007C61BB">
        <w:trPr>
          <w:trHeight w:val="151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2FF" w14:textId="77777777" w:rsidR="007C61BB" w:rsidRDefault="007C61BB" w:rsidP="007C61BB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14:paraId="05A464C9" w14:textId="77777777" w:rsidR="00BB2E05" w:rsidRDefault="00BB2E05" w:rsidP="007C61BB">
            <w:pPr>
              <w:spacing w:line="276" w:lineRule="auto"/>
              <w:rPr>
                <w:b/>
              </w:rPr>
            </w:pPr>
          </w:p>
          <w:p w14:paraId="0EBB25D3" w14:textId="77777777" w:rsidR="007C61BB" w:rsidRPr="00AE3475" w:rsidRDefault="007C61BB" w:rsidP="007C61BB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6C8F9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  <w:p w14:paraId="6578D092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  <w:p w14:paraId="66E66241" w14:textId="77777777"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DIPARTIMENTO</w:t>
            </w:r>
          </w:p>
          <w:p w14:paraId="2F544310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826C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8"/>
                <w:szCs w:val="28"/>
              </w:rPr>
            </w:pPr>
          </w:p>
          <w:p w14:paraId="0BA13943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8"/>
                <w:szCs w:val="28"/>
              </w:rPr>
            </w:pPr>
            <w:r w:rsidRPr="00132A5F">
              <w:rPr>
                <w:b/>
                <w:sz w:val="28"/>
                <w:szCs w:val="28"/>
              </w:rPr>
              <w:t>LIVELLI DI COMPETENZA</w:t>
            </w:r>
          </w:p>
          <w:p w14:paraId="431E7284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C61BB" w:rsidRPr="00AE3475" w14:paraId="17D9BE42" w14:textId="77777777" w:rsidTr="007C61BB">
        <w:trPr>
          <w:trHeight w:val="151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6586A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80DF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BD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24"/>
                <w:szCs w:val="24"/>
              </w:rPr>
              <w:t>AREA CRITICA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CD2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24"/>
                <w:szCs w:val="24"/>
              </w:rPr>
              <w:t>BASE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95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24"/>
                <w:szCs w:val="24"/>
              </w:rPr>
              <w:t>INTERMEDIO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803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941B69">
              <w:rPr>
                <w:b/>
                <w:szCs w:val="18"/>
              </w:rPr>
              <w:t>AVANZATO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B1DA" w14:textId="77777777" w:rsidR="007C61BB" w:rsidRPr="00941B69" w:rsidRDefault="007C61BB" w:rsidP="007C61BB">
            <w:pPr>
              <w:tabs>
                <w:tab w:val="left" w:pos="6690"/>
              </w:tabs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ALUNNI</w:t>
            </w:r>
          </w:p>
        </w:tc>
      </w:tr>
      <w:tr w:rsidR="007C61BB" w:rsidRPr="00AE3475" w14:paraId="6BF4B125" w14:textId="77777777" w:rsidTr="007C61BB">
        <w:trPr>
          <w:trHeight w:val="471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49716" w14:textId="77777777" w:rsidR="007C61BB" w:rsidRPr="00AE3475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4E7CF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3DA84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C4DA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EB040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06B25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DB7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93797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A75D9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D31E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06DE4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Cs w:val="18"/>
              </w:rPr>
              <w:t>TOT</w:t>
            </w:r>
          </w:p>
        </w:tc>
      </w:tr>
      <w:tr w:rsidR="007C61BB" w:rsidRPr="00AE3475" w14:paraId="50FFBD6E" w14:textId="77777777" w:rsidTr="007C61BB">
        <w:trPr>
          <w:trHeight w:val="63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CD92C" w14:textId="77777777" w:rsidR="007C61BB" w:rsidRPr="00AE3475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22DC" w14:textId="77777777"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proofErr w:type="gramStart"/>
            <w:r w:rsidRPr="007C61BB">
              <w:rPr>
                <w:b/>
                <w:sz w:val="20"/>
                <w:szCs w:val="20"/>
              </w:rPr>
              <w:t>ASSE  DEI</w:t>
            </w:r>
            <w:proofErr w:type="gramEnd"/>
            <w:r w:rsidRPr="007C61BB">
              <w:rPr>
                <w:b/>
                <w:sz w:val="20"/>
                <w:szCs w:val="20"/>
              </w:rPr>
              <w:t xml:space="preserve"> LINGUAGGI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1C66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6406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1465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34D8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0741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18B5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DEA0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782B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CD8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66BB62A5" w14:textId="77777777" w:rsidTr="007C61BB">
        <w:trPr>
          <w:trHeight w:val="63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3108E" w14:textId="77777777" w:rsidR="007C61BB" w:rsidRPr="00AE3475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117F" w14:textId="77777777"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STORICO - SOCIALE</w:t>
            </w:r>
          </w:p>
        </w:tc>
        <w:tc>
          <w:tcPr>
            <w:tcW w:w="992" w:type="dxa"/>
            <w:gridSpan w:val="3"/>
            <w:vAlign w:val="center"/>
          </w:tcPr>
          <w:p w14:paraId="0BFEFCFF" w14:textId="77777777"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03C7D88" w14:textId="77777777"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BA89B68" w14:textId="77777777"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A5D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363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B0E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0547997" w14:textId="77777777"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3C9705F" w14:textId="77777777"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51E8B02C" w14:textId="77777777"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</w:tr>
      <w:tr w:rsidR="007C61BB" w:rsidRPr="00AE3475" w14:paraId="125CFAE0" w14:textId="77777777" w:rsidTr="007C61BB">
        <w:trPr>
          <w:trHeight w:val="82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44BE7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AF57" w14:textId="77777777"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MATEMATICO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6EF3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5205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5951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478D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BEDF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31E6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29EF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8672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AE57" w14:textId="77777777"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7C61BB" w:rsidRPr="00AE3475" w14:paraId="78B3831F" w14:textId="77777777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130DB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EDFD" w14:textId="77777777" w:rsidR="007C61BB" w:rsidRPr="007C61BB" w:rsidRDefault="007C61BB" w:rsidP="00791B4E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SCIENTIFICO</w:t>
            </w:r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818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B438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99CB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C53C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4305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07CF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7DBE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D14B" w14:textId="77777777"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F9F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539E6487" w14:textId="77777777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28E9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34CF" w14:textId="77777777"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proofErr w:type="gramStart"/>
            <w:r w:rsidRPr="007C61BB">
              <w:rPr>
                <w:b/>
                <w:sz w:val="20"/>
                <w:szCs w:val="20"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 </w:t>
            </w:r>
            <w:r w:rsidR="00791B4E">
              <w:rPr>
                <w:b/>
                <w:sz w:val="20"/>
                <w:szCs w:val="20"/>
              </w:rPr>
              <w:t>-</w:t>
            </w:r>
            <w:r w:rsidRPr="007C61BB">
              <w:rPr>
                <w:b/>
                <w:sz w:val="20"/>
                <w:szCs w:val="20"/>
              </w:rPr>
              <w:t>PROFESSIONALE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AB9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70C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99F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CB5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3D5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0F8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518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FEC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2F2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0B8EF813" w14:textId="77777777" w:rsidTr="007C61BB">
        <w:trPr>
          <w:trHeight w:val="616"/>
        </w:trPr>
        <w:tc>
          <w:tcPr>
            <w:tcW w:w="111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837C0F" w14:textId="77777777"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14:paraId="153B56AB" w14:textId="77777777"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14:paraId="2078A47B" w14:textId="77777777"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14:paraId="4F4ACBAA" w14:textId="77777777"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14:paraId="16818EB0" w14:textId="77777777" w:rsidR="00BB2E05" w:rsidRDefault="00BB2E05" w:rsidP="007C61BB">
            <w:pPr>
              <w:tabs>
                <w:tab w:val="left" w:pos="6690"/>
              </w:tabs>
              <w:rPr>
                <w:b/>
              </w:rPr>
            </w:pPr>
          </w:p>
          <w:p w14:paraId="034BBC9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3BF28F65" w14:textId="77777777" w:rsidTr="00B72344">
        <w:trPr>
          <w:trHeight w:val="81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FB71E" w14:textId="77777777"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14:paraId="69B0A592" w14:textId="77777777" w:rsidR="00BB2E05" w:rsidRDefault="00BB2E05" w:rsidP="00BB2E05">
            <w:pPr>
              <w:tabs>
                <w:tab w:val="left" w:pos="6690"/>
              </w:tabs>
              <w:spacing w:line="276" w:lineRule="auto"/>
              <w:rPr>
                <w:b/>
              </w:rPr>
            </w:pPr>
          </w:p>
          <w:p w14:paraId="38CCBF03" w14:textId="77777777" w:rsidR="007C61BB" w:rsidRPr="00AE3475" w:rsidRDefault="007C61BB" w:rsidP="00BB2E05">
            <w:pPr>
              <w:tabs>
                <w:tab w:val="left" w:pos="669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BB65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ASSE  DEI</w:t>
            </w:r>
            <w:proofErr w:type="gramEnd"/>
            <w:r>
              <w:rPr>
                <w:b/>
              </w:rPr>
              <w:t xml:space="preserve"> LINGUAGGI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B5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AE0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8A4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697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990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6E1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72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902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C0A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2624CA37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3E44A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D979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FB0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2AE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434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CBD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A59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507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C63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FAE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279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002817A2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E7685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C4A6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09B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A38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10B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150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159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30B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E2E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8CA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9F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40AD8A54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F569B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6FD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A65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C0D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7CA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1BF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50D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134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65B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D0C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590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7B4429B3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81DE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1B2F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</w:t>
            </w:r>
            <w:r w:rsidR="00791B4E">
              <w:rPr>
                <w:b/>
              </w:rPr>
              <w:t xml:space="preserve"> -</w:t>
            </w:r>
            <w:r>
              <w:rPr>
                <w:b/>
              </w:rPr>
              <w:t xml:space="preserve"> PROFESSIONALE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A56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42C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52D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C7D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212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A8C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1C2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1A8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35D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6F266F26" w14:textId="77777777" w:rsidTr="00B72344">
        <w:trPr>
          <w:trHeight w:val="810"/>
        </w:trPr>
        <w:tc>
          <w:tcPr>
            <w:tcW w:w="9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0C0A0" w14:textId="77777777"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lastRenderedPageBreak/>
              <w:t>CLASSE</w:t>
            </w:r>
            <w:r>
              <w:rPr>
                <w:b/>
              </w:rPr>
              <w:t xml:space="preserve"> ____</w:t>
            </w:r>
          </w:p>
          <w:p w14:paraId="14EA72B3" w14:textId="77777777" w:rsidR="00BB2E05" w:rsidRDefault="00BB2E05" w:rsidP="00BB2E05">
            <w:pPr>
              <w:spacing w:line="276" w:lineRule="auto"/>
              <w:rPr>
                <w:b/>
              </w:rPr>
            </w:pPr>
          </w:p>
          <w:p w14:paraId="013EF5D4" w14:textId="77777777" w:rsidR="007C61BB" w:rsidRPr="00AE3475" w:rsidRDefault="007C61BB" w:rsidP="00BB2E05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78DA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ASSE  DEI</w:t>
            </w:r>
            <w:proofErr w:type="gramEnd"/>
            <w:r>
              <w:rPr>
                <w:b/>
              </w:rPr>
              <w:t xml:space="preserve"> LINGUAGGI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398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7E3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9D7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882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D51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076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72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D2D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30C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066E01B1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306BB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0C93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38A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ED1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2D3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C17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EEC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E4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599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F4F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772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0DE5AD1C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393B4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4744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E49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CD2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FA0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F81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B5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42E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B1D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5C5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C63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3018A098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EB428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4A14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E28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C88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D66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2FA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C10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512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520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E95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0F0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10E606AA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C182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D59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</w:t>
            </w:r>
            <w:r w:rsidR="00791B4E">
              <w:rPr>
                <w:b/>
              </w:rPr>
              <w:t xml:space="preserve"> - </w:t>
            </w:r>
            <w:r>
              <w:rPr>
                <w:b/>
              </w:rPr>
              <w:t>PROFESSIONALE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B00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9A1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012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455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93A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B23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8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B5B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1D4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3645C077" w14:textId="77777777" w:rsidTr="00EA7B52">
        <w:trPr>
          <w:trHeight w:val="810"/>
        </w:trPr>
        <w:tc>
          <w:tcPr>
            <w:tcW w:w="11165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6C9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01DBE4D0" w14:textId="77777777" w:rsidTr="007C61BB">
        <w:trPr>
          <w:trHeight w:val="810"/>
        </w:trPr>
        <w:tc>
          <w:tcPr>
            <w:tcW w:w="9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5719E" w14:textId="77777777"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14:paraId="5F1492D0" w14:textId="77777777" w:rsidR="00BB2E05" w:rsidRDefault="00BB2E05" w:rsidP="00BB2E05">
            <w:pPr>
              <w:spacing w:line="276" w:lineRule="auto"/>
              <w:rPr>
                <w:b/>
              </w:rPr>
            </w:pPr>
          </w:p>
          <w:p w14:paraId="33511C4A" w14:textId="77777777" w:rsidR="007C61BB" w:rsidRPr="00AE3475" w:rsidRDefault="007C61BB" w:rsidP="00BB2E05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1DD8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ASSE  DEI</w:t>
            </w:r>
            <w:proofErr w:type="gramEnd"/>
            <w:r>
              <w:rPr>
                <w:b/>
              </w:rPr>
              <w:t xml:space="preserve"> LINGUAGGI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D4F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E37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064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CF4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53D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68A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C16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63B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E2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7EBE0AF6" w14:textId="77777777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5A8D8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69E5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57A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476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7C0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07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ACD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94D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E8C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1C4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48B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14B81B5A" w14:textId="77777777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77CF2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3A3D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065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D25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C0F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217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D81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0E1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45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5A5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088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4B27A5AF" w14:textId="77777777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E010B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E96D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B9C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4C6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C7B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709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71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D26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BE7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F83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8B1E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6576F29D" w14:textId="77777777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15B9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2A4F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791B4E" w:rsidRPr="007C61BB">
              <w:rPr>
                <w:b/>
                <w:sz w:val="20"/>
                <w:szCs w:val="20"/>
              </w:rPr>
              <w:t>TECNICO</w:t>
            </w:r>
            <w:r w:rsidR="00791B4E">
              <w:rPr>
                <w:b/>
              </w:rPr>
              <w:t xml:space="preserve">  -</w:t>
            </w:r>
            <w:proofErr w:type="gramEnd"/>
            <w:r w:rsidR="00791B4E">
              <w:rPr>
                <w:b/>
              </w:rPr>
              <w:t xml:space="preserve"> </w:t>
            </w:r>
            <w:r>
              <w:rPr>
                <w:b/>
              </w:rPr>
              <w:t>PROFESSIONALE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D2D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808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E57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50E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E17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B45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7D5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751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6C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6A53BB46" w14:textId="77777777" w:rsidTr="007C61BB">
        <w:trPr>
          <w:trHeight w:val="810"/>
        </w:trPr>
        <w:tc>
          <w:tcPr>
            <w:tcW w:w="11165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631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2DE4207C" w14:textId="77777777" w:rsidTr="00B72344">
        <w:trPr>
          <w:trHeight w:val="810"/>
        </w:trPr>
        <w:tc>
          <w:tcPr>
            <w:tcW w:w="9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4516F" w14:textId="77777777"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14:paraId="3CF4E378" w14:textId="77777777" w:rsidR="00BB2E05" w:rsidRDefault="00BB2E05" w:rsidP="00BB2E05">
            <w:pPr>
              <w:spacing w:line="276" w:lineRule="auto"/>
              <w:rPr>
                <w:b/>
              </w:rPr>
            </w:pPr>
          </w:p>
          <w:p w14:paraId="19C74BC3" w14:textId="77777777" w:rsidR="007C61BB" w:rsidRPr="00AE3475" w:rsidRDefault="007C61BB" w:rsidP="00BB2E05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312A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ASSE  DEI</w:t>
            </w:r>
            <w:proofErr w:type="gramEnd"/>
            <w:r>
              <w:rPr>
                <w:b/>
              </w:rPr>
              <w:t xml:space="preserve"> LINGUAGGI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CA0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9FF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CBF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19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EDB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9F34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6A2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3E7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4A5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4D3E8A90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EFAF5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4E89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CD3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882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E2BD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55E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938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9CDA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25DF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AB3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103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454AEBBA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69C10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0547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4B3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347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D1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EB71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FBFC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34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CEF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8C3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9DC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595D8DCB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206A6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0478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TECNICO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343B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7D9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18F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B989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95A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520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829A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  <w:p w14:paraId="06FB521F" w14:textId="77777777" w:rsidR="005E61C1" w:rsidRDefault="005E61C1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  <w:p w14:paraId="2E4D98C8" w14:textId="77777777" w:rsidR="005E61C1" w:rsidRPr="00AE3475" w:rsidRDefault="005E61C1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FA0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184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14:paraId="4BE7F999" w14:textId="77777777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7B36" w14:textId="77777777"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B7FC" w14:textId="77777777"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 xml:space="preserve">ASSE </w:t>
            </w:r>
            <w:r w:rsidR="00791B4E" w:rsidRPr="007C61BB">
              <w:rPr>
                <w:b/>
                <w:sz w:val="20"/>
                <w:szCs w:val="20"/>
              </w:rPr>
              <w:t xml:space="preserve"> SCIENTIFICO</w:t>
            </w:r>
            <w:proofErr w:type="gramEnd"/>
            <w:r w:rsidR="00791B4E">
              <w:rPr>
                <w:b/>
                <w:sz w:val="20"/>
                <w:szCs w:val="20"/>
              </w:rPr>
              <w:t xml:space="preserve"> -</w:t>
            </w:r>
            <w:r w:rsidR="00791B4E" w:rsidRPr="007C61BB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791B4E" w:rsidRPr="007C61BB">
              <w:rPr>
                <w:b/>
                <w:sz w:val="20"/>
                <w:szCs w:val="20"/>
              </w:rPr>
              <w:t>TECNICO</w:t>
            </w:r>
            <w:r w:rsidR="00791B4E">
              <w:rPr>
                <w:b/>
              </w:rPr>
              <w:t xml:space="preserve">  -</w:t>
            </w:r>
            <w:proofErr w:type="gramEnd"/>
            <w:r w:rsidR="00791B4E">
              <w:rPr>
                <w:b/>
              </w:rPr>
              <w:t xml:space="preserve"> </w:t>
            </w:r>
            <w:r>
              <w:rPr>
                <w:b/>
              </w:rPr>
              <w:t>PROFESSIONALE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11A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AB47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8F72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DB48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5550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B72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2BE3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956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2915" w14:textId="77777777"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</w:tbl>
    <w:p w14:paraId="1D5F3CCC" w14:textId="77777777" w:rsidR="002A4BD7" w:rsidRPr="00AE3475" w:rsidRDefault="002A4BD7" w:rsidP="00AE3475"/>
    <w:sectPr w:rsidR="002A4BD7" w:rsidRPr="00AE3475" w:rsidSect="007C61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8FDB3" w14:textId="77777777" w:rsidR="001428B3" w:rsidRDefault="001428B3" w:rsidP="002A4BD7">
      <w:pPr>
        <w:spacing w:after="0" w:line="240" w:lineRule="auto"/>
      </w:pPr>
      <w:r>
        <w:separator/>
      </w:r>
    </w:p>
  </w:endnote>
  <w:endnote w:type="continuationSeparator" w:id="0">
    <w:p w14:paraId="4FC29BD9" w14:textId="77777777" w:rsidR="001428B3" w:rsidRDefault="001428B3" w:rsidP="002A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077CA" w14:textId="77777777" w:rsidR="001428B3" w:rsidRDefault="001428B3" w:rsidP="002A4BD7">
      <w:pPr>
        <w:spacing w:after="0" w:line="240" w:lineRule="auto"/>
      </w:pPr>
      <w:r>
        <w:separator/>
      </w:r>
    </w:p>
  </w:footnote>
  <w:footnote w:type="continuationSeparator" w:id="0">
    <w:p w14:paraId="44142727" w14:textId="77777777" w:rsidR="001428B3" w:rsidRDefault="001428B3" w:rsidP="002A4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0A8"/>
    <w:rsid w:val="000034E5"/>
    <w:rsid w:val="0001416C"/>
    <w:rsid w:val="000153D8"/>
    <w:rsid w:val="00030959"/>
    <w:rsid w:val="00040F49"/>
    <w:rsid w:val="00044E4E"/>
    <w:rsid w:val="00045062"/>
    <w:rsid w:val="0005106D"/>
    <w:rsid w:val="0005326F"/>
    <w:rsid w:val="0005566C"/>
    <w:rsid w:val="000720E1"/>
    <w:rsid w:val="000A2235"/>
    <w:rsid w:val="000A43F8"/>
    <w:rsid w:val="000B12EF"/>
    <w:rsid w:val="000D5C11"/>
    <w:rsid w:val="000D7164"/>
    <w:rsid w:val="000E3CF3"/>
    <w:rsid w:val="00102CC3"/>
    <w:rsid w:val="0012103E"/>
    <w:rsid w:val="0012631A"/>
    <w:rsid w:val="00132A5F"/>
    <w:rsid w:val="001428B3"/>
    <w:rsid w:val="00146D73"/>
    <w:rsid w:val="0015014A"/>
    <w:rsid w:val="001608A3"/>
    <w:rsid w:val="001851BE"/>
    <w:rsid w:val="0019615C"/>
    <w:rsid w:val="001B3122"/>
    <w:rsid w:val="001F05A9"/>
    <w:rsid w:val="002064B0"/>
    <w:rsid w:val="0021413A"/>
    <w:rsid w:val="00217620"/>
    <w:rsid w:val="00222B43"/>
    <w:rsid w:val="00233BCE"/>
    <w:rsid w:val="00276AF9"/>
    <w:rsid w:val="002824EF"/>
    <w:rsid w:val="002871FF"/>
    <w:rsid w:val="002A4BD7"/>
    <w:rsid w:val="002D2439"/>
    <w:rsid w:val="002D407E"/>
    <w:rsid w:val="002E668A"/>
    <w:rsid w:val="002F5322"/>
    <w:rsid w:val="00331090"/>
    <w:rsid w:val="0033233C"/>
    <w:rsid w:val="00351DE5"/>
    <w:rsid w:val="00363958"/>
    <w:rsid w:val="00366540"/>
    <w:rsid w:val="003E5BD2"/>
    <w:rsid w:val="003F7DF2"/>
    <w:rsid w:val="00405C27"/>
    <w:rsid w:val="00430A50"/>
    <w:rsid w:val="00433DF8"/>
    <w:rsid w:val="00441E09"/>
    <w:rsid w:val="00451A64"/>
    <w:rsid w:val="0045722F"/>
    <w:rsid w:val="004818F4"/>
    <w:rsid w:val="00485E37"/>
    <w:rsid w:val="004A779E"/>
    <w:rsid w:val="004B7836"/>
    <w:rsid w:val="004D7DCD"/>
    <w:rsid w:val="004E17B6"/>
    <w:rsid w:val="004E2C0F"/>
    <w:rsid w:val="004F214A"/>
    <w:rsid w:val="004F3C99"/>
    <w:rsid w:val="004F737E"/>
    <w:rsid w:val="005304A6"/>
    <w:rsid w:val="00537BD9"/>
    <w:rsid w:val="00554F90"/>
    <w:rsid w:val="00555AA7"/>
    <w:rsid w:val="005677D6"/>
    <w:rsid w:val="005853A3"/>
    <w:rsid w:val="005857EC"/>
    <w:rsid w:val="005B01B3"/>
    <w:rsid w:val="005B59E2"/>
    <w:rsid w:val="005C425B"/>
    <w:rsid w:val="005C5357"/>
    <w:rsid w:val="005C7BB1"/>
    <w:rsid w:val="005D781D"/>
    <w:rsid w:val="005E267E"/>
    <w:rsid w:val="005E5535"/>
    <w:rsid w:val="005E61C1"/>
    <w:rsid w:val="005E681D"/>
    <w:rsid w:val="00612973"/>
    <w:rsid w:val="00633BBA"/>
    <w:rsid w:val="006378E6"/>
    <w:rsid w:val="00646E3C"/>
    <w:rsid w:val="00650F5E"/>
    <w:rsid w:val="00651182"/>
    <w:rsid w:val="00680599"/>
    <w:rsid w:val="00690E18"/>
    <w:rsid w:val="006964A1"/>
    <w:rsid w:val="006A3AFF"/>
    <w:rsid w:val="006E15BA"/>
    <w:rsid w:val="006E3280"/>
    <w:rsid w:val="006F339A"/>
    <w:rsid w:val="006F6B6E"/>
    <w:rsid w:val="007069A9"/>
    <w:rsid w:val="007355F8"/>
    <w:rsid w:val="00751F4F"/>
    <w:rsid w:val="00791B4E"/>
    <w:rsid w:val="007A6910"/>
    <w:rsid w:val="007B4CA5"/>
    <w:rsid w:val="007C61BB"/>
    <w:rsid w:val="007E1F3F"/>
    <w:rsid w:val="008311C8"/>
    <w:rsid w:val="00851C46"/>
    <w:rsid w:val="00852C17"/>
    <w:rsid w:val="00860BCD"/>
    <w:rsid w:val="008715E0"/>
    <w:rsid w:val="00891338"/>
    <w:rsid w:val="008C6E69"/>
    <w:rsid w:val="008D6B9A"/>
    <w:rsid w:val="00941B69"/>
    <w:rsid w:val="0097054F"/>
    <w:rsid w:val="009727EE"/>
    <w:rsid w:val="00990D3D"/>
    <w:rsid w:val="00992807"/>
    <w:rsid w:val="009E0416"/>
    <w:rsid w:val="009E1422"/>
    <w:rsid w:val="00A066CB"/>
    <w:rsid w:val="00A25E3F"/>
    <w:rsid w:val="00A271B6"/>
    <w:rsid w:val="00A47739"/>
    <w:rsid w:val="00A77A22"/>
    <w:rsid w:val="00A86D4E"/>
    <w:rsid w:val="00AA4F7D"/>
    <w:rsid w:val="00AE3475"/>
    <w:rsid w:val="00AE5854"/>
    <w:rsid w:val="00AF6DF6"/>
    <w:rsid w:val="00B35252"/>
    <w:rsid w:val="00B46FA3"/>
    <w:rsid w:val="00B55AC1"/>
    <w:rsid w:val="00B5759E"/>
    <w:rsid w:val="00B71E92"/>
    <w:rsid w:val="00B72344"/>
    <w:rsid w:val="00B9108D"/>
    <w:rsid w:val="00BB2E05"/>
    <w:rsid w:val="00BF4485"/>
    <w:rsid w:val="00C3104C"/>
    <w:rsid w:val="00C4588A"/>
    <w:rsid w:val="00C7338C"/>
    <w:rsid w:val="00C77CF6"/>
    <w:rsid w:val="00C96A2E"/>
    <w:rsid w:val="00CC1BB9"/>
    <w:rsid w:val="00CE27C9"/>
    <w:rsid w:val="00D07361"/>
    <w:rsid w:val="00D3246D"/>
    <w:rsid w:val="00D35CF2"/>
    <w:rsid w:val="00D41BCC"/>
    <w:rsid w:val="00D440A8"/>
    <w:rsid w:val="00D64BEF"/>
    <w:rsid w:val="00D7559C"/>
    <w:rsid w:val="00D77FA5"/>
    <w:rsid w:val="00DC077A"/>
    <w:rsid w:val="00DD05A3"/>
    <w:rsid w:val="00DD10C6"/>
    <w:rsid w:val="00DE6F1C"/>
    <w:rsid w:val="00DF101E"/>
    <w:rsid w:val="00E07E7E"/>
    <w:rsid w:val="00E40EFE"/>
    <w:rsid w:val="00E42DE5"/>
    <w:rsid w:val="00E47BE9"/>
    <w:rsid w:val="00E57D6D"/>
    <w:rsid w:val="00E83A11"/>
    <w:rsid w:val="00EA34BC"/>
    <w:rsid w:val="00EB1A66"/>
    <w:rsid w:val="00EB5F26"/>
    <w:rsid w:val="00EC1C19"/>
    <w:rsid w:val="00ED5AD0"/>
    <w:rsid w:val="00ED672D"/>
    <w:rsid w:val="00F34C7B"/>
    <w:rsid w:val="00F37696"/>
    <w:rsid w:val="00F50F93"/>
    <w:rsid w:val="00F52B86"/>
    <w:rsid w:val="00F547F2"/>
    <w:rsid w:val="00FA2ABA"/>
    <w:rsid w:val="00FA7E81"/>
    <w:rsid w:val="00FB6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F521"/>
  <w15:docId w15:val="{795F507C-FE6E-4E10-9A22-2F9FE900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5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A4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D7"/>
  </w:style>
  <w:style w:type="paragraph" w:styleId="Pidipagina">
    <w:name w:val="footer"/>
    <w:basedOn w:val="Normale"/>
    <w:link w:val="PidipaginaCarattere"/>
    <w:uiPriority w:val="99"/>
    <w:unhideWhenUsed/>
    <w:rsid w:val="002A4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BD7"/>
  </w:style>
  <w:style w:type="table" w:customStyle="1" w:styleId="Grigliatabella1">
    <w:name w:val="Griglia tabella1"/>
    <w:basedOn w:val="Tabellanormale"/>
    <w:next w:val="Grigliatabella"/>
    <w:uiPriority w:val="59"/>
    <w:rsid w:val="00AE347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FF%202022%2023\PROVE%20PARALLELE\REPORT%20%20prove%20%20PARALLELE%20FINAL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  prove  PARALLELE FINALI</Template>
  <TotalTime>0</TotalTime>
  <Pages>3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AMMINISTRATORE</cp:lastModifiedBy>
  <cp:revision>2</cp:revision>
  <cp:lastPrinted>2022-11-29T12:33:00Z</cp:lastPrinted>
  <dcterms:created xsi:type="dcterms:W3CDTF">2026-09-11T08:09:00Z</dcterms:created>
  <dcterms:modified xsi:type="dcterms:W3CDTF">2026-09-11T08:09:00Z</dcterms:modified>
</cp:coreProperties>
</file>